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C3C" w:rsidRDefault="00F318CF" w:rsidP="00F31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18CF">
        <w:rPr>
          <w:rFonts w:ascii="Times New Roman" w:hAnsi="Times New Roman" w:cs="Times New Roman"/>
          <w:b/>
          <w:sz w:val="24"/>
          <w:szCs w:val="24"/>
        </w:rPr>
        <w:t>WATKINSON &amp; ASSOCIATES</w:t>
      </w:r>
    </w:p>
    <w:p w:rsidR="00F318CF" w:rsidRPr="00F318CF" w:rsidRDefault="00F318CF" w:rsidP="00F318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8CF">
        <w:rPr>
          <w:rFonts w:ascii="Times New Roman" w:hAnsi="Times New Roman" w:cs="Times New Roman"/>
          <w:sz w:val="24"/>
          <w:szCs w:val="24"/>
        </w:rPr>
        <w:t>55 Marietta Street, Suite 1000</w:t>
      </w:r>
    </w:p>
    <w:p w:rsidR="00F318CF" w:rsidRPr="00F318CF" w:rsidRDefault="00F318CF" w:rsidP="00F318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8CF">
        <w:rPr>
          <w:rFonts w:ascii="Times New Roman" w:hAnsi="Times New Roman" w:cs="Times New Roman"/>
          <w:sz w:val="24"/>
          <w:szCs w:val="24"/>
        </w:rPr>
        <w:t>Atlanta, Georgia 30303</w:t>
      </w:r>
    </w:p>
    <w:p w:rsidR="00F318CF" w:rsidRDefault="00F318CF" w:rsidP="00F318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8CF">
        <w:rPr>
          <w:rFonts w:ascii="Times New Roman" w:hAnsi="Times New Roman" w:cs="Times New Roman"/>
          <w:sz w:val="24"/>
          <w:szCs w:val="24"/>
        </w:rPr>
        <w:t>(404) 55-3245</w:t>
      </w:r>
    </w:p>
    <w:p w:rsidR="00F318CF" w:rsidRDefault="00F318CF" w:rsidP="00F31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8CF" w:rsidRDefault="00F318CF" w:rsidP="00F31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8CF" w:rsidRDefault="00F318CF" w:rsidP="00F31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8CF" w:rsidRDefault="00574BAB" w:rsidP="00F31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DATE  \@ "MMMM d, yyyy"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EA44C4">
        <w:rPr>
          <w:rFonts w:ascii="Times New Roman" w:hAnsi="Times New Roman" w:cs="Times New Roman"/>
          <w:noProof/>
          <w:sz w:val="24"/>
          <w:szCs w:val="24"/>
        </w:rPr>
        <w:t>February 12, 2019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574BAB" w:rsidRDefault="00574BAB" w:rsidP="00F31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4BAB" w:rsidRDefault="00574BAB" w:rsidP="00F31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4BAB" w:rsidRDefault="00574BAB" w:rsidP="00F31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FILLIN  "\"Type the name and address of recipient\""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03778B">
        <w:rPr>
          <w:rFonts w:ascii="Times New Roman" w:hAnsi="Times New Roman" w:cs="Times New Roman"/>
          <w:sz w:val="24"/>
          <w:szCs w:val="24"/>
        </w:rPr>
        <w:t>Steve Matthews, Esq</w:t>
      </w:r>
      <w:proofErr w:type="gramStart"/>
      <w:r w:rsidR="0003778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3778B">
        <w:rPr>
          <w:rFonts w:ascii="Times New Roman" w:hAnsi="Times New Roman" w:cs="Times New Roman"/>
          <w:sz w:val="24"/>
          <w:szCs w:val="24"/>
        </w:rPr>
        <w:br/>
        <w:t>P.O. Box 12341</w:t>
      </w:r>
      <w:r w:rsidR="0003778B">
        <w:rPr>
          <w:rFonts w:ascii="Times New Roman" w:hAnsi="Times New Roman" w:cs="Times New Roman"/>
          <w:sz w:val="24"/>
          <w:szCs w:val="24"/>
        </w:rPr>
        <w:br/>
        <w:t>Boston, MA 59920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B07FD0" w:rsidRDefault="00B07FD0" w:rsidP="00F31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7FD0" w:rsidRDefault="00B07FD0" w:rsidP="00F31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7FD0" w:rsidRDefault="00B07FD0" w:rsidP="00F31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Subject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FILLIN  "\"Type the subject of the letter\""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03778B">
        <w:rPr>
          <w:rFonts w:ascii="Times New Roman" w:hAnsi="Times New Roman" w:cs="Times New Roman"/>
          <w:sz w:val="24"/>
          <w:szCs w:val="24"/>
        </w:rPr>
        <w:t xml:space="preserve">Turner </w:t>
      </w:r>
      <w:proofErr w:type="spellStart"/>
      <w:r w:rsidR="0003778B">
        <w:rPr>
          <w:rFonts w:ascii="Times New Roman" w:hAnsi="Times New Roman" w:cs="Times New Roman"/>
          <w:sz w:val="24"/>
          <w:szCs w:val="24"/>
        </w:rPr>
        <w:t>vs</w:t>
      </w:r>
      <w:proofErr w:type="spellEnd"/>
      <w:r w:rsidR="0003778B">
        <w:rPr>
          <w:rFonts w:ascii="Times New Roman" w:hAnsi="Times New Roman" w:cs="Times New Roman"/>
          <w:sz w:val="24"/>
          <w:szCs w:val="24"/>
        </w:rPr>
        <w:t xml:space="preserve"> Smith, Case No. 15-0046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B07FD0" w:rsidRDefault="00B07FD0" w:rsidP="00F31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7FD0" w:rsidRDefault="00B07FD0" w:rsidP="00F31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7FD0" w:rsidRDefault="00B07FD0" w:rsidP="00F31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Dear,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FILLIN  \"Salutation\"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03778B">
        <w:rPr>
          <w:rFonts w:ascii="Times New Roman" w:hAnsi="Times New Roman" w:cs="Times New Roman"/>
          <w:sz w:val="24"/>
          <w:szCs w:val="24"/>
        </w:rPr>
        <w:t>Steve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07FD0" w:rsidRDefault="00B07FD0" w:rsidP="00F31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7FD0" w:rsidRDefault="00B07FD0" w:rsidP="00F31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FILLIN  "\"Bobdy of Letter\""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E63F18">
        <w:rPr>
          <w:rFonts w:ascii="Times New Roman" w:hAnsi="Times New Roman" w:cs="Times New Roman"/>
          <w:sz w:val="24"/>
          <w:szCs w:val="24"/>
        </w:rPr>
        <w:t>This will confi</w:t>
      </w:r>
      <w:r w:rsidR="0003778B">
        <w:rPr>
          <w:rFonts w:ascii="Times New Roman" w:hAnsi="Times New Roman" w:cs="Times New Roman"/>
          <w:sz w:val="24"/>
          <w:szCs w:val="24"/>
        </w:rPr>
        <w:t>rm our conversation for this date. You indicated that you had no objection to</w:t>
      </w:r>
      <w:r w:rsidR="00E63F18">
        <w:rPr>
          <w:rFonts w:ascii="Times New Roman" w:hAnsi="Times New Roman" w:cs="Times New Roman"/>
          <w:sz w:val="24"/>
          <w:szCs w:val="24"/>
        </w:rPr>
        <w:t xml:space="preserve"> us requesting an additional</w:t>
      </w:r>
      <w:r w:rsidR="00EA44C4">
        <w:rPr>
          <w:rFonts w:ascii="Times New Roman" w:hAnsi="Times New Roman" w:cs="Times New Roman"/>
          <w:sz w:val="24"/>
          <w:szCs w:val="24"/>
        </w:rPr>
        <w:t xml:space="preserve"> 10 days for </w:t>
      </w:r>
      <w:r w:rsidR="0003778B">
        <w:rPr>
          <w:rFonts w:ascii="Times New Roman" w:hAnsi="Times New Roman" w:cs="Times New Roman"/>
          <w:sz w:val="24"/>
          <w:szCs w:val="24"/>
        </w:rPr>
        <w:t xml:space="preserve">us to respond to your motion for summary </w:t>
      </w:r>
      <w:r w:rsidR="00E63F18">
        <w:rPr>
          <w:rFonts w:ascii="Times New Roman" w:hAnsi="Times New Roman" w:cs="Times New Roman"/>
          <w:sz w:val="24"/>
          <w:szCs w:val="24"/>
        </w:rPr>
        <w:t>judgment</w:t>
      </w:r>
      <w:r w:rsidR="0003778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="00E63F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29D4" w:rsidRDefault="00DF29D4" w:rsidP="00F31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29D4" w:rsidRDefault="00DF29D4" w:rsidP="00F31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you have any questions, please do not hesitate to contact me.</w:t>
      </w:r>
    </w:p>
    <w:p w:rsidR="00DF29D4" w:rsidRDefault="00DF29D4" w:rsidP="00F31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29D4" w:rsidRDefault="00DF29D4" w:rsidP="00F31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29D4" w:rsidRDefault="00DF29D4" w:rsidP="00F31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Kindest regards,</w:t>
      </w:r>
      <w:bookmarkStart w:id="0" w:name="_GoBack"/>
    </w:p>
    <w:p w:rsidR="00DF29D4" w:rsidRDefault="00DF29D4" w:rsidP="00F31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0"/>
    <w:p w:rsidR="00DF29D4" w:rsidRDefault="00DF29D4" w:rsidP="00F31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29D4" w:rsidRDefault="00DF29D4" w:rsidP="00F31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29D4" w:rsidRDefault="00DF29D4" w:rsidP="00F31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Mirabelle Watkinson</w:t>
      </w:r>
    </w:p>
    <w:p w:rsidR="00DF29D4" w:rsidRDefault="00DF29D4" w:rsidP="00F31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the Firm</w:t>
      </w:r>
    </w:p>
    <w:p w:rsidR="00DF29D4" w:rsidRDefault="00DF29D4" w:rsidP="00F31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7FD0" w:rsidRDefault="00B07FD0" w:rsidP="00F31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7FD0" w:rsidRDefault="00B07FD0" w:rsidP="00F31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7FD0" w:rsidRPr="00F318CF" w:rsidRDefault="00B07FD0" w:rsidP="00F31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07FD0" w:rsidRPr="00F318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ExtbA0NDextDCyNDVR0lEKTi0uzszPAykwqQUAwTHjSywAAAA="/>
  </w:docVars>
  <w:rsids>
    <w:rsidRoot w:val="0003778B"/>
    <w:rsid w:val="0003778B"/>
    <w:rsid w:val="000F1843"/>
    <w:rsid w:val="00574BAB"/>
    <w:rsid w:val="008175D5"/>
    <w:rsid w:val="00875672"/>
    <w:rsid w:val="008F3D86"/>
    <w:rsid w:val="00B07FD0"/>
    <w:rsid w:val="00DF29D4"/>
    <w:rsid w:val="00E63F18"/>
    <w:rsid w:val="00EA44C4"/>
    <w:rsid w:val="00F318CF"/>
    <w:rsid w:val="00FA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1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8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1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8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ocuments\simon%20019\Watkinson%20Letter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Watkinson Letter Template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Simon</cp:lastModifiedBy>
  <cp:revision>2</cp:revision>
  <dcterms:created xsi:type="dcterms:W3CDTF">2019-02-12T18:16:00Z</dcterms:created>
  <dcterms:modified xsi:type="dcterms:W3CDTF">2019-02-12T18:16:00Z</dcterms:modified>
</cp:coreProperties>
</file>